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012" w:rsidRDefault="00620012" w:rsidP="00F97051">
      <w:r w:rsidRPr="0016400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.75pt;height:705pt;visibility:visible">
            <v:imagedata r:id="rId4" o:title=""/>
          </v:shape>
        </w:pict>
      </w:r>
    </w:p>
    <w:p w:rsidR="00620012" w:rsidRPr="00F97051" w:rsidRDefault="00620012" w:rsidP="0007166F">
      <w:r w:rsidRPr="00164004">
        <w:rPr>
          <w:noProof/>
        </w:rPr>
        <w:pict>
          <v:shape id="_x0000_i1026" type="#_x0000_t75" style="width:467.25pt;height:690.75pt;visibility:visible">
            <v:imagedata r:id="rId5" o:title=""/>
          </v:shape>
        </w:pict>
      </w:r>
    </w:p>
    <w:sectPr w:rsidR="00620012" w:rsidRPr="00F97051" w:rsidSect="00061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1548"/>
    <w:rsid w:val="000611EA"/>
    <w:rsid w:val="0007166F"/>
    <w:rsid w:val="00121789"/>
    <w:rsid w:val="00164004"/>
    <w:rsid w:val="001E354E"/>
    <w:rsid w:val="001F6FF9"/>
    <w:rsid w:val="00620012"/>
    <w:rsid w:val="00A1284E"/>
    <w:rsid w:val="00BF0F6F"/>
    <w:rsid w:val="00C65FBE"/>
    <w:rsid w:val="00C71548"/>
    <w:rsid w:val="00D27E0C"/>
    <w:rsid w:val="00EB6341"/>
    <w:rsid w:val="00F97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1EA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C71548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C71548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rsid w:val="00C71548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71548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71548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71548"/>
    <w:rPr>
      <w:rFonts w:ascii="Times New Roman" w:hAnsi="Times New Roman" w:cs="Times New Roman"/>
      <w:b/>
      <w:bCs/>
      <w:sz w:val="27"/>
      <w:szCs w:val="27"/>
    </w:rPr>
  </w:style>
  <w:style w:type="paragraph" w:customStyle="1" w:styleId="formattext">
    <w:name w:val="formattext"/>
    <w:basedOn w:val="Normal"/>
    <w:uiPriority w:val="99"/>
    <w:rsid w:val="00C71548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headertext">
    <w:name w:val="headertext"/>
    <w:basedOn w:val="Normal"/>
    <w:uiPriority w:val="99"/>
    <w:rsid w:val="00C71548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C7154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1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2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09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9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09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0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9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0</Words>
  <Characters>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GNOM</cp:lastModifiedBy>
  <cp:revision>2</cp:revision>
  <dcterms:created xsi:type="dcterms:W3CDTF">2020-03-10T16:54:00Z</dcterms:created>
  <dcterms:modified xsi:type="dcterms:W3CDTF">2020-03-10T16:54:00Z</dcterms:modified>
</cp:coreProperties>
</file>